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B1433" w14:textId="77777777" w:rsidR="00E44C69" w:rsidRPr="00E44C69" w:rsidRDefault="00E44C69" w:rsidP="00E44C69">
      <w:pPr>
        <w:jc w:val="both"/>
        <w:rPr>
          <w:rFonts w:ascii="Inter" w:hAnsi="Inter"/>
          <w:sz w:val="22"/>
          <w:szCs w:val="22"/>
        </w:rPr>
      </w:pPr>
      <w:r w:rsidRPr="00E44C69">
        <w:rPr>
          <w:rFonts w:ascii="Inter" w:hAnsi="Inter"/>
          <w:sz w:val="22"/>
          <w:szCs w:val="22"/>
        </w:rPr>
        <w:t>Tällä lomakkeella tehdään kuntalain 84 §:ssä tarkoitettu sidonnaisuusilmoitus Keminmaan kunnan tarkastuslautakunnalle. Tarkastuslautakunta valvoo ilmoitusvelvollisuuden noudattamista ja saattaa ilmoitukset valtuustolle tiedoksi. Sidonnaisuusrekisteri julkaistaan Keminmaan kunnan yleisessä tietoverkossa, jollei salassapitoa koskevista säännöksistä muuta johdu.</w:t>
      </w:r>
    </w:p>
    <w:p w14:paraId="2C22E522" w14:textId="77777777" w:rsidR="00E44C69" w:rsidRPr="00E44C69" w:rsidRDefault="00E44C69" w:rsidP="00E44C69">
      <w:pPr>
        <w:rPr>
          <w:rFonts w:ascii="Inter" w:hAnsi="Inter"/>
          <w:sz w:val="22"/>
          <w:szCs w:val="22"/>
        </w:rPr>
      </w:pPr>
    </w:p>
    <w:p w14:paraId="51BD25D0" w14:textId="77777777" w:rsidR="00E44C69" w:rsidRPr="00E44C69" w:rsidRDefault="00E44C69" w:rsidP="00E44C69">
      <w:pPr>
        <w:rPr>
          <w:rFonts w:ascii="Inter" w:hAnsi="Inter"/>
        </w:rPr>
      </w:pPr>
    </w:p>
    <w:p w14:paraId="60607BF2" w14:textId="77777777" w:rsidR="00E44C69" w:rsidRPr="00E44C69" w:rsidRDefault="00E44C69" w:rsidP="00E44C69">
      <w:pPr>
        <w:pStyle w:val="Otsikko1"/>
        <w:spacing w:after="0" w:line="320" w:lineRule="atLeast"/>
        <w:rPr>
          <w:rFonts w:ascii="Inter" w:hAnsi="Inter" w:cstheme="minorHAnsi"/>
          <w:sz w:val="22"/>
          <w:szCs w:val="22"/>
          <w:lang w:val="en-US"/>
        </w:rPr>
      </w:pPr>
      <w:r w:rsidRPr="00E44C69">
        <w:rPr>
          <w:rFonts w:ascii="Inter" w:hAnsi="Inter" w:cstheme="minorHAnsi"/>
          <w:sz w:val="22"/>
          <w:szCs w:val="22"/>
          <w:lang w:val="en-US"/>
        </w:rPr>
        <w:t>Ilmoittajan henkilötiedot</w:t>
      </w:r>
    </w:p>
    <w:tbl>
      <w:tblPr>
        <w:tblStyle w:val="TaulukkoRuudukko"/>
        <w:tblW w:w="0" w:type="auto"/>
        <w:tblInd w:w="-5" w:type="dxa"/>
        <w:tblLook w:val="04A0" w:firstRow="1" w:lastRow="0" w:firstColumn="1" w:lastColumn="0" w:noHBand="0" w:noVBand="1"/>
      </w:tblPr>
      <w:tblGrid>
        <w:gridCol w:w="4820"/>
        <w:gridCol w:w="4983"/>
      </w:tblGrid>
      <w:tr w:rsidR="00E44C69" w:rsidRPr="00E44C69" w14:paraId="738432B0" w14:textId="77777777" w:rsidTr="00433369">
        <w:trPr>
          <w:trHeight w:val="633"/>
        </w:trPr>
        <w:tc>
          <w:tcPr>
            <w:tcW w:w="4820" w:type="dxa"/>
          </w:tcPr>
          <w:p w14:paraId="707FD584" w14:textId="77777777" w:rsidR="00E44C69" w:rsidRPr="00E44C69" w:rsidRDefault="00E44C69" w:rsidP="00433369">
            <w:pPr>
              <w:pStyle w:val="Leipteksti1"/>
              <w:ind w:left="0"/>
              <w:rPr>
                <w:rFonts w:ascii="Inter" w:hAnsi="Inter" w:cstheme="minorHAnsi"/>
                <w:b/>
                <w:szCs w:val="22"/>
              </w:rPr>
            </w:pPr>
            <w:r w:rsidRPr="00E44C69">
              <w:rPr>
                <w:rFonts w:ascii="Inter" w:hAnsi="Inter" w:cstheme="minorHAnsi"/>
                <w:b/>
                <w:szCs w:val="22"/>
              </w:rPr>
              <w:t>Sukunimi</w:t>
            </w:r>
          </w:p>
        </w:tc>
        <w:tc>
          <w:tcPr>
            <w:tcW w:w="4983" w:type="dxa"/>
          </w:tcPr>
          <w:p w14:paraId="732F2AA7" w14:textId="77777777" w:rsidR="00E44C69" w:rsidRPr="00E44C69" w:rsidRDefault="00E44C69" w:rsidP="00433369">
            <w:pPr>
              <w:pStyle w:val="Leipteksti1"/>
              <w:ind w:left="0"/>
              <w:rPr>
                <w:rFonts w:ascii="Inter" w:hAnsi="Inter" w:cstheme="minorHAnsi"/>
                <w:b/>
                <w:szCs w:val="22"/>
              </w:rPr>
            </w:pPr>
            <w:r w:rsidRPr="00E44C69">
              <w:rPr>
                <w:rFonts w:ascii="Inter" w:hAnsi="Inter" w:cstheme="minorHAnsi"/>
                <w:b/>
                <w:szCs w:val="22"/>
              </w:rPr>
              <w:t>Etunimet (puhuttelunimi alleviivataan)</w:t>
            </w:r>
          </w:p>
        </w:tc>
      </w:tr>
      <w:tr w:rsidR="00E44C69" w:rsidRPr="00E44C69" w14:paraId="128A6DB4" w14:textId="77777777" w:rsidTr="00433369">
        <w:trPr>
          <w:trHeight w:val="633"/>
        </w:trPr>
        <w:tc>
          <w:tcPr>
            <w:tcW w:w="4820" w:type="dxa"/>
          </w:tcPr>
          <w:p w14:paraId="31998B0A" w14:textId="77777777" w:rsidR="00E44C69" w:rsidRPr="00E44C69" w:rsidRDefault="00E44C69" w:rsidP="00433369">
            <w:pPr>
              <w:pStyle w:val="Leipteksti1"/>
              <w:ind w:left="0"/>
              <w:rPr>
                <w:rFonts w:ascii="Inter" w:hAnsi="Inter" w:cstheme="minorHAnsi"/>
                <w:b/>
                <w:szCs w:val="22"/>
              </w:rPr>
            </w:pPr>
            <w:r w:rsidRPr="00E44C69">
              <w:rPr>
                <w:rFonts w:ascii="Inter" w:hAnsi="Inter" w:cstheme="minorHAnsi"/>
                <w:b/>
                <w:szCs w:val="22"/>
              </w:rPr>
              <w:t>Sähköpostiosoite</w:t>
            </w:r>
          </w:p>
        </w:tc>
        <w:tc>
          <w:tcPr>
            <w:tcW w:w="4983" w:type="dxa"/>
          </w:tcPr>
          <w:p w14:paraId="6A77D745" w14:textId="77777777" w:rsidR="00E44C69" w:rsidRPr="00E44C69" w:rsidRDefault="00E44C69" w:rsidP="00433369">
            <w:pPr>
              <w:pStyle w:val="Leipteksti1"/>
              <w:ind w:left="0"/>
              <w:rPr>
                <w:rFonts w:ascii="Inter" w:hAnsi="Inter" w:cstheme="minorHAnsi"/>
                <w:b/>
                <w:szCs w:val="22"/>
              </w:rPr>
            </w:pPr>
            <w:r w:rsidRPr="00E44C69">
              <w:rPr>
                <w:rFonts w:ascii="Inter" w:hAnsi="Inter" w:cstheme="minorHAnsi"/>
                <w:b/>
                <w:szCs w:val="22"/>
              </w:rPr>
              <w:t>Puhelinnumero</w:t>
            </w:r>
          </w:p>
        </w:tc>
      </w:tr>
      <w:tr w:rsidR="00E44C69" w:rsidRPr="00E44C69" w14:paraId="7DD74293" w14:textId="77777777" w:rsidTr="00433369">
        <w:trPr>
          <w:trHeight w:val="987"/>
        </w:trPr>
        <w:tc>
          <w:tcPr>
            <w:tcW w:w="9803" w:type="dxa"/>
            <w:gridSpan w:val="2"/>
          </w:tcPr>
          <w:p w14:paraId="639F3AA0" w14:textId="77777777" w:rsidR="00E44C69" w:rsidRPr="00E44C69" w:rsidRDefault="00E44C69" w:rsidP="00433369">
            <w:pPr>
              <w:pStyle w:val="Leipteksti1"/>
              <w:ind w:left="0"/>
              <w:rPr>
                <w:rFonts w:ascii="Inter" w:hAnsi="Inter" w:cstheme="minorHAnsi"/>
                <w:b/>
                <w:szCs w:val="22"/>
              </w:rPr>
            </w:pPr>
            <w:r w:rsidRPr="00E44C69">
              <w:rPr>
                <w:rFonts w:ascii="Inter" w:hAnsi="Inter" w:cstheme="minorHAnsi"/>
                <w:b/>
                <w:szCs w:val="22"/>
              </w:rPr>
              <w:t>Luottamustehtävä tai virkatehtävä kunnassa</w:t>
            </w:r>
          </w:p>
          <w:p w14:paraId="6E98FAB7" w14:textId="77777777" w:rsidR="00E44C69" w:rsidRPr="00E44C69" w:rsidRDefault="00E44C69" w:rsidP="00433369">
            <w:pPr>
              <w:pStyle w:val="Leipteksti1"/>
              <w:ind w:left="0"/>
              <w:rPr>
                <w:rFonts w:ascii="Inter" w:hAnsi="Inter" w:cstheme="minorHAnsi"/>
                <w:b/>
                <w:szCs w:val="22"/>
              </w:rPr>
            </w:pPr>
          </w:p>
        </w:tc>
      </w:tr>
    </w:tbl>
    <w:p w14:paraId="46220A99" w14:textId="77777777" w:rsidR="00E44C69" w:rsidRPr="00E44C69" w:rsidRDefault="00E44C69" w:rsidP="00E44C69">
      <w:pPr>
        <w:pStyle w:val="Otsikko1"/>
        <w:spacing w:before="240" w:line="240" w:lineRule="auto"/>
        <w:rPr>
          <w:rFonts w:ascii="Inter" w:hAnsi="Inter" w:cstheme="minorHAnsi"/>
          <w:sz w:val="22"/>
          <w:szCs w:val="22"/>
          <w:lang w:val="en-US"/>
        </w:rPr>
      </w:pPr>
      <w:r w:rsidRPr="00E44C69">
        <w:rPr>
          <w:rFonts w:ascii="Inter" w:hAnsi="Inter" w:cstheme="minorHAnsi"/>
          <w:sz w:val="22"/>
          <w:szCs w:val="22"/>
          <w:lang w:val="en-US"/>
        </w:rPr>
        <w:t xml:space="preserve">Sidonnaisuudet (käytä </w:t>
      </w:r>
      <w:proofErr w:type="spellStart"/>
      <w:r w:rsidRPr="00E44C69">
        <w:rPr>
          <w:rFonts w:ascii="Inter" w:hAnsi="Inter" w:cstheme="minorHAnsi"/>
          <w:sz w:val="22"/>
          <w:szCs w:val="22"/>
          <w:lang w:val="en-US"/>
        </w:rPr>
        <w:t>tarvittaessa</w:t>
      </w:r>
      <w:proofErr w:type="spellEnd"/>
      <w:r w:rsidRPr="00E44C69">
        <w:rPr>
          <w:rFonts w:ascii="Inter" w:hAnsi="Inter" w:cstheme="minorHAnsi"/>
          <w:sz w:val="22"/>
          <w:szCs w:val="22"/>
          <w:lang w:val="en-US"/>
        </w:rPr>
        <w:t xml:space="preserve"> lomakkeen kääntöpuolta)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9798"/>
      </w:tblGrid>
      <w:tr w:rsidR="00E44C69" w:rsidRPr="00E44C69" w14:paraId="6C60C152" w14:textId="77777777" w:rsidTr="00433369">
        <w:trPr>
          <w:trHeight w:val="1440"/>
        </w:trPr>
        <w:tc>
          <w:tcPr>
            <w:tcW w:w="9798" w:type="dxa"/>
          </w:tcPr>
          <w:p w14:paraId="22FD598A" w14:textId="77777777" w:rsidR="00E44C69" w:rsidRPr="00E44C69" w:rsidRDefault="00E44C69" w:rsidP="00433369">
            <w:pPr>
              <w:pStyle w:val="Leipteksti1"/>
              <w:numPr>
                <w:ilvl w:val="0"/>
                <w:numId w:val="1"/>
              </w:numPr>
              <w:ind w:left="306"/>
              <w:rPr>
                <w:rFonts w:ascii="Inter" w:hAnsi="Inter" w:cstheme="minorHAnsi"/>
                <w:b/>
                <w:szCs w:val="22"/>
                <w:lang w:val="en-US"/>
              </w:rPr>
            </w:pPr>
            <w:r w:rsidRPr="00E44C69">
              <w:rPr>
                <w:rFonts w:ascii="Inter" w:hAnsi="Inter" w:cstheme="minorHAnsi"/>
                <w:b/>
                <w:i/>
                <w:szCs w:val="22"/>
                <w:lang w:val="en-US"/>
              </w:rPr>
              <w:t>Johtotehtävät</w:t>
            </w:r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 elinkeinotoimintaa harjoittavissa yrityksissä ja muissa yhteisöissä                                </w:t>
            </w:r>
            <w:r w:rsidRPr="00E44C69">
              <w:rPr>
                <w:rFonts w:ascii="Segoe UI Symbol" w:eastAsia="MS Gothic" w:hAnsi="Segoe UI Symbol" w:cs="Segoe UI Symbol"/>
                <w:szCs w:val="22"/>
              </w:rPr>
              <w:t>☐</w:t>
            </w:r>
            <w:r w:rsidRPr="00E44C69">
              <w:rPr>
                <w:rFonts w:ascii="Inter" w:hAnsi="Inter" w:cstheme="minorHAnsi"/>
                <w:szCs w:val="22"/>
              </w:rPr>
              <w:t xml:space="preserve"> Ei ilmoitettavaa</w:t>
            </w:r>
          </w:p>
        </w:tc>
      </w:tr>
      <w:tr w:rsidR="00E44C69" w:rsidRPr="00E44C69" w14:paraId="384E3FCC" w14:textId="77777777" w:rsidTr="00433369">
        <w:trPr>
          <w:trHeight w:val="1336"/>
        </w:trPr>
        <w:tc>
          <w:tcPr>
            <w:tcW w:w="9798" w:type="dxa"/>
          </w:tcPr>
          <w:p w14:paraId="56E55DD9" w14:textId="77777777" w:rsidR="00E44C69" w:rsidRPr="00E44C69" w:rsidRDefault="00E44C69" w:rsidP="00433369">
            <w:pPr>
              <w:pStyle w:val="Leipteksti1"/>
              <w:numPr>
                <w:ilvl w:val="0"/>
                <w:numId w:val="1"/>
              </w:numPr>
              <w:ind w:left="306"/>
              <w:rPr>
                <w:rFonts w:ascii="Inter" w:hAnsi="Inter" w:cstheme="minorHAnsi"/>
                <w:b/>
                <w:szCs w:val="22"/>
                <w:lang w:val="en-US"/>
              </w:rPr>
            </w:pPr>
            <w:r w:rsidRPr="00E44C69">
              <w:rPr>
                <w:rFonts w:ascii="Inter" w:hAnsi="Inter" w:cstheme="minorHAnsi"/>
                <w:b/>
                <w:i/>
                <w:szCs w:val="22"/>
                <w:lang w:val="en-US"/>
              </w:rPr>
              <w:t>Luottamustehtävät</w:t>
            </w:r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 elinkeinotoimintaa harjoittavissa yrityksissä ja muissa yhteisöissä                       </w:t>
            </w:r>
            <w:r w:rsidRPr="00E44C69">
              <w:rPr>
                <w:rFonts w:ascii="Segoe UI Symbol" w:eastAsia="MS Gothic" w:hAnsi="Segoe UI Symbol" w:cs="Segoe UI Symbol"/>
                <w:szCs w:val="22"/>
              </w:rPr>
              <w:t>☐</w:t>
            </w:r>
            <w:r w:rsidRPr="00E44C69">
              <w:rPr>
                <w:rFonts w:ascii="Inter" w:hAnsi="Inter" w:cstheme="minorHAnsi"/>
                <w:szCs w:val="22"/>
              </w:rPr>
              <w:t xml:space="preserve"> Ei ilmoitettavaa</w:t>
            </w:r>
          </w:p>
        </w:tc>
      </w:tr>
      <w:tr w:rsidR="00E44C69" w:rsidRPr="00E44C69" w14:paraId="6860DFB6" w14:textId="77777777" w:rsidTr="00433369">
        <w:trPr>
          <w:trHeight w:val="1480"/>
        </w:trPr>
        <w:tc>
          <w:tcPr>
            <w:tcW w:w="9798" w:type="dxa"/>
          </w:tcPr>
          <w:p w14:paraId="2CF25984" w14:textId="77777777" w:rsidR="00E44C69" w:rsidRPr="00E44C69" w:rsidRDefault="00E44C69" w:rsidP="00433369">
            <w:pPr>
              <w:pStyle w:val="Leipteksti1"/>
              <w:numPr>
                <w:ilvl w:val="0"/>
                <w:numId w:val="1"/>
              </w:numPr>
              <w:ind w:left="306"/>
              <w:rPr>
                <w:rFonts w:ascii="Inter" w:hAnsi="Inter" w:cstheme="minorHAnsi"/>
                <w:b/>
                <w:szCs w:val="22"/>
                <w:lang w:val="en-US"/>
              </w:rPr>
            </w:pPr>
            <w:r w:rsidRPr="00E44C69">
              <w:rPr>
                <w:rFonts w:ascii="Inter" w:hAnsi="Inter" w:cstheme="minorHAnsi"/>
                <w:b/>
                <w:i/>
                <w:szCs w:val="22"/>
                <w:lang w:val="en-US"/>
              </w:rPr>
              <w:t>Merkittävä varallisuus</w:t>
            </w:r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 (omaisuus ja omistusosuudet, jotka antavat yli 20 prosentin äänivallan ja on hankittu liike- tai sijoitustoimintaa varten (mainitse myös Y-</w:t>
            </w:r>
            <w:proofErr w:type="spellStart"/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>tunnus</w:t>
            </w:r>
            <w:proofErr w:type="spellEnd"/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 ja </w:t>
            </w:r>
            <w:proofErr w:type="spellStart"/>
            <w:proofErr w:type="gramStart"/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>omistusosuus</w:t>
            </w:r>
            <w:proofErr w:type="spellEnd"/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)   </w:t>
            </w:r>
            <w:proofErr w:type="gramEnd"/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                                                    </w:t>
            </w:r>
            <w:r w:rsidRPr="00E44C69">
              <w:rPr>
                <w:rFonts w:ascii="Segoe UI Symbol" w:eastAsia="MS Gothic" w:hAnsi="Segoe UI Symbol" w:cs="Segoe UI Symbol"/>
                <w:szCs w:val="22"/>
              </w:rPr>
              <w:t>☐</w:t>
            </w:r>
            <w:r w:rsidRPr="00E44C69">
              <w:rPr>
                <w:rFonts w:ascii="Inter" w:hAnsi="Inter" w:cstheme="minorHAnsi"/>
                <w:szCs w:val="22"/>
              </w:rPr>
              <w:t xml:space="preserve"> Ei ilmoitettavaa</w:t>
            </w:r>
          </w:p>
        </w:tc>
      </w:tr>
      <w:tr w:rsidR="00E44C69" w:rsidRPr="00E44C69" w14:paraId="4BE7CAF0" w14:textId="77777777" w:rsidTr="00433369">
        <w:trPr>
          <w:trHeight w:val="1115"/>
        </w:trPr>
        <w:tc>
          <w:tcPr>
            <w:tcW w:w="9798" w:type="dxa"/>
          </w:tcPr>
          <w:p w14:paraId="67734340" w14:textId="77777777" w:rsidR="00E44C69" w:rsidRPr="00E44C69" w:rsidRDefault="00E44C69" w:rsidP="00433369">
            <w:pPr>
              <w:pStyle w:val="Leipteksti1"/>
              <w:numPr>
                <w:ilvl w:val="0"/>
                <w:numId w:val="1"/>
              </w:numPr>
              <w:ind w:left="306"/>
              <w:rPr>
                <w:rFonts w:ascii="Inter" w:hAnsi="Inter" w:cstheme="minorHAnsi"/>
                <w:b/>
                <w:szCs w:val="22"/>
                <w:lang w:val="en-US"/>
              </w:rPr>
            </w:pPr>
            <w:r w:rsidRPr="00E44C69">
              <w:rPr>
                <w:rFonts w:ascii="Inter" w:hAnsi="Inter" w:cstheme="minorHAnsi"/>
                <w:b/>
                <w:i/>
                <w:szCs w:val="22"/>
                <w:lang w:val="en-US"/>
              </w:rPr>
              <w:t>Muut sidonnaisuudet</w:t>
            </w:r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, joilla voi olla merkitystä luottamus- tai virkatehtävien hoitamisessa                 </w:t>
            </w:r>
            <w:r w:rsidRPr="00E44C69">
              <w:rPr>
                <w:rFonts w:ascii="Segoe UI Symbol" w:eastAsia="MS Gothic" w:hAnsi="Segoe UI Symbol" w:cs="Segoe UI Symbol"/>
                <w:szCs w:val="22"/>
              </w:rPr>
              <w:t>☐</w:t>
            </w:r>
            <w:r w:rsidRPr="00E44C69">
              <w:rPr>
                <w:rFonts w:ascii="Inter" w:hAnsi="Inter" w:cstheme="minorHAnsi"/>
                <w:szCs w:val="22"/>
              </w:rPr>
              <w:t xml:space="preserve"> Ei ilmoitettavaa</w:t>
            </w:r>
          </w:p>
        </w:tc>
      </w:tr>
    </w:tbl>
    <w:p w14:paraId="1661271E" w14:textId="77777777" w:rsidR="00E44C69" w:rsidRPr="00E44C69" w:rsidRDefault="00E44C69" w:rsidP="00E44C69">
      <w:pPr>
        <w:jc w:val="both"/>
        <w:rPr>
          <w:rFonts w:ascii="Inter" w:hAnsi="Inter" w:cstheme="minorHAnsi"/>
          <w:sz w:val="22"/>
          <w:szCs w:val="22"/>
        </w:rPr>
      </w:pPr>
    </w:p>
    <w:p w14:paraId="282659C8" w14:textId="77777777" w:rsidR="00E44C69" w:rsidRPr="00E44C69" w:rsidRDefault="00E44C69" w:rsidP="00E44C69">
      <w:pPr>
        <w:spacing w:line="240" w:lineRule="auto"/>
        <w:jc w:val="both"/>
        <w:rPr>
          <w:rFonts w:ascii="Inter" w:hAnsi="Inter" w:cstheme="minorHAnsi"/>
          <w:b/>
          <w:sz w:val="22"/>
          <w:szCs w:val="22"/>
        </w:rPr>
      </w:pPr>
      <w:r w:rsidRPr="00E44C69">
        <w:rPr>
          <w:rFonts w:ascii="Inter" w:hAnsi="Inter" w:cstheme="minorHAnsi"/>
          <w:b/>
          <w:sz w:val="22"/>
          <w:szCs w:val="22"/>
        </w:rPr>
        <w:t>Vakuutan, että antamani tiedot ovat oikeita: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5228"/>
        <w:gridCol w:w="4548"/>
      </w:tblGrid>
      <w:tr w:rsidR="00E44C69" w:rsidRPr="00E44C69" w14:paraId="79865B71" w14:textId="77777777" w:rsidTr="00433369">
        <w:trPr>
          <w:trHeight w:val="461"/>
        </w:trPr>
        <w:tc>
          <w:tcPr>
            <w:tcW w:w="5228" w:type="dxa"/>
          </w:tcPr>
          <w:p w14:paraId="624F03C1" w14:textId="77777777" w:rsidR="00E44C69" w:rsidRPr="00E44C69" w:rsidRDefault="00E44C69" w:rsidP="00433369">
            <w:pPr>
              <w:jc w:val="both"/>
              <w:rPr>
                <w:rFonts w:ascii="Inter" w:hAnsi="Inter" w:cstheme="minorHAnsi"/>
                <w:b/>
                <w:sz w:val="22"/>
                <w:szCs w:val="22"/>
              </w:rPr>
            </w:pPr>
            <w:r w:rsidRPr="00E44C69">
              <w:rPr>
                <w:rFonts w:ascii="Inter" w:hAnsi="Inter" w:cstheme="minorHAnsi"/>
                <w:b/>
                <w:sz w:val="22"/>
                <w:szCs w:val="22"/>
              </w:rPr>
              <w:t>Päivämäärä</w:t>
            </w:r>
          </w:p>
          <w:p w14:paraId="0C4FE280" w14:textId="77777777" w:rsidR="00E44C69" w:rsidRPr="00E44C69" w:rsidRDefault="00E44C69" w:rsidP="00433369">
            <w:pPr>
              <w:jc w:val="both"/>
              <w:rPr>
                <w:rFonts w:ascii="Inter" w:hAnsi="Inter" w:cstheme="minorHAnsi"/>
                <w:b/>
                <w:sz w:val="22"/>
                <w:szCs w:val="22"/>
              </w:rPr>
            </w:pPr>
          </w:p>
          <w:p w14:paraId="6FB104BD" w14:textId="77777777" w:rsidR="00E44C69" w:rsidRPr="00E44C69" w:rsidRDefault="00E44C69" w:rsidP="00433369">
            <w:pPr>
              <w:jc w:val="both"/>
              <w:rPr>
                <w:rFonts w:ascii="Inter" w:hAnsi="Inter" w:cstheme="minorHAnsi"/>
                <w:b/>
                <w:sz w:val="22"/>
                <w:szCs w:val="22"/>
              </w:rPr>
            </w:pPr>
          </w:p>
        </w:tc>
        <w:tc>
          <w:tcPr>
            <w:tcW w:w="4548" w:type="dxa"/>
          </w:tcPr>
          <w:p w14:paraId="750FC85C" w14:textId="77777777" w:rsidR="00E44C69" w:rsidRPr="00E44C69" w:rsidRDefault="00E44C69" w:rsidP="00433369">
            <w:pPr>
              <w:jc w:val="both"/>
              <w:rPr>
                <w:rFonts w:ascii="Inter" w:hAnsi="Inter" w:cstheme="minorHAnsi"/>
                <w:b/>
                <w:sz w:val="22"/>
                <w:szCs w:val="22"/>
              </w:rPr>
            </w:pPr>
            <w:r w:rsidRPr="00E44C69">
              <w:rPr>
                <w:rFonts w:ascii="Inter" w:hAnsi="Inter" w:cstheme="minorHAnsi"/>
                <w:b/>
                <w:sz w:val="22"/>
                <w:szCs w:val="22"/>
              </w:rPr>
              <w:t>Allekirjoitus</w:t>
            </w:r>
          </w:p>
        </w:tc>
      </w:tr>
    </w:tbl>
    <w:p w14:paraId="326EFF27" w14:textId="77777777" w:rsidR="00E44C69" w:rsidRPr="00E44C69" w:rsidRDefault="00E44C69" w:rsidP="00E44C69">
      <w:pPr>
        <w:jc w:val="both"/>
        <w:rPr>
          <w:rFonts w:ascii="Inter" w:hAnsi="Inter" w:cstheme="minorHAnsi"/>
          <w:sz w:val="22"/>
          <w:szCs w:val="22"/>
        </w:rPr>
      </w:pPr>
    </w:p>
    <w:p w14:paraId="4793D718" w14:textId="77777777" w:rsidR="009D00A3" w:rsidRPr="00E44C69" w:rsidRDefault="009D00A3">
      <w:pPr>
        <w:rPr>
          <w:rFonts w:ascii="Inter" w:hAnsi="Inter"/>
          <w:sz w:val="24"/>
        </w:rPr>
      </w:pPr>
    </w:p>
    <w:sectPr w:rsidR="009D00A3" w:rsidRPr="00E44C69" w:rsidSect="00F20756">
      <w:headerReference w:type="default" r:id="rId11"/>
      <w:footerReference w:type="default" r:id="rId12"/>
      <w:pgSz w:w="11900" w:h="16840"/>
      <w:pgMar w:top="1701" w:right="851" w:bottom="1985" w:left="851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C0CF5" w14:textId="77777777" w:rsidR="00E44C69" w:rsidRDefault="00E44C69" w:rsidP="00574510">
      <w:r>
        <w:separator/>
      </w:r>
    </w:p>
  </w:endnote>
  <w:endnote w:type="continuationSeparator" w:id="0">
    <w:p w14:paraId="60613184" w14:textId="77777777" w:rsidR="00E44C69" w:rsidRDefault="00E44C69" w:rsidP="0057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B22824-6BC1-4791-B155-88AFFCC0EEAE}"/>
    <w:embedBold r:id="rId2" w:fontKey="{C5DFD4AA-633E-47B8-8735-1818C85857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3" w:fontKey="{901A0F67-B5AD-4079-A293-1620EB8427CE}"/>
    <w:embedBold r:id="rId4" w:fontKey="{9765CB3C-C301-4E40-AEC7-647F2B92EBC0}"/>
    <w:embedBoldItalic r:id="rId5" w:fontKey="{AF62BDAD-F16F-4412-BA65-912F20F1A60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9729E39C-FDA5-42EF-9F78-BE89F7D654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EB2D6B2-F23D-4A3D-A51E-F59E027C1E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5103" w14:textId="77777777" w:rsidR="00574510" w:rsidRDefault="00007CED">
    <w:pPr>
      <w:pStyle w:val="Ala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FFD407" wp14:editId="5775CCC9">
          <wp:simplePos x="0" y="0"/>
          <wp:positionH relativeFrom="column">
            <wp:posOffset>-532828</wp:posOffset>
          </wp:positionH>
          <wp:positionV relativeFrom="paragraph">
            <wp:posOffset>121284</wp:posOffset>
          </wp:positionV>
          <wp:extent cx="7541911" cy="468900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059" cy="484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F48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D3E165B" wp14:editId="31EC8B02">
              <wp:simplePos x="0" y="0"/>
              <wp:positionH relativeFrom="column">
                <wp:posOffset>-193040</wp:posOffset>
              </wp:positionH>
              <wp:positionV relativeFrom="paragraph">
                <wp:posOffset>-589280</wp:posOffset>
              </wp:positionV>
              <wp:extent cx="1193800" cy="680085"/>
              <wp:effectExtent l="0" t="0" r="0" b="5715"/>
              <wp:wrapTight wrapText="bothSides">
                <wp:wrapPolygon edited="1">
                  <wp:start x="0" y="-2880"/>
                  <wp:lineTo x="0" y="21782"/>
                  <wp:lineTo x="30351" y="21601"/>
                  <wp:lineTo x="30488" y="-2640"/>
                  <wp:lineTo x="0" y="-2880"/>
                </wp:wrapPolygon>
              </wp:wrapTight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3800" cy="680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9D9F6C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b/>
                              <w:bCs/>
                              <w:color w:val="263F3A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KEMINMAAN KUNTA</w:t>
                          </w:r>
                        </w:p>
                        <w:p w14:paraId="6BF9C7F3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Kunnantie 3</w:t>
                          </w:r>
                        </w:p>
                        <w:p w14:paraId="6878ADAF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94400 Keminmaa</w:t>
                          </w:r>
                        </w:p>
                        <w:p w14:paraId="78AC0EE1" w14:textId="77777777" w:rsidR="00CB4F48" w:rsidRPr="00CB4F48" w:rsidRDefault="00CB4F48" w:rsidP="00CB4F48">
                          <w:pPr>
                            <w:rPr>
                              <w:rFonts w:cstheme="minorHAnsi"/>
                            </w:rPr>
                          </w:pPr>
                          <w:r w:rsidRPr="00CB4F48">
                            <w:rPr>
                              <w:rFonts w:cstheme="minorHAnsi"/>
                              <w:spacing w:val="2"/>
                              <w:sz w:val="15"/>
                              <w:szCs w:val="15"/>
                            </w:rPr>
                            <w:t>kunta@keminmaa.fi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3E165B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6" type="#_x0000_t202" style="position:absolute;margin-left:-15.2pt;margin-top:-46.4pt;width:94pt;height:53.5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-2880 0 21782 30351 21601 30488 -2640 0 -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" fillcolor="white [3201]" stroked="f" strokeweight=".5pt">
              <v:textbox>
                <w:txbxContent>
                  <w:p w14:paraId="5A9D9F6C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b/>
                        <w:bCs/>
                        <w:color w:val="263F3A"/>
                        <w:spacing w:val="2"/>
                        <w:sz w:val="15"/>
                        <w:szCs w:val="15"/>
                        <w:lang w:val="fi-FI"/>
                      </w:rPr>
                      <w:t>KEMINMAAN KUNTA</w:t>
                    </w:r>
                  </w:p>
                  <w:p w14:paraId="6BF9C7F3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Kunnantie 3</w:t>
                    </w:r>
                  </w:p>
                  <w:p w14:paraId="6878ADAF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94400 Keminmaa</w:t>
                    </w:r>
                  </w:p>
                  <w:p w14:paraId="78AC0EE1" w14:textId="77777777" w:rsidR="00CB4F48" w:rsidRPr="00CB4F48" w:rsidRDefault="00CB4F48" w:rsidP="00CB4F48">
                    <w:pPr>
                      <w:rPr>
                        <w:rFonts w:cstheme="minorHAnsi"/>
                      </w:rPr>
                    </w:pPr>
                    <w:r w:rsidRPr="00CB4F48">
                      <w:rPr>
                        <w:rFonts w:cstheme="minorHAnsi"/>
                        <w:spacing w:val="2"/>
                        <w:sz w:val="15"/>
                        <w:szCs w:val="15"/>
                      </w:rPr>
                      <w:t>kunta@keminmaa.fi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FA025" w14:textId="77777777" w:rsidR="00E44C69" w:rsidRDefault="00E44C69" w:rsidP="00574510">
      <w:r>
        <w:separator/>
      </w:r>
    </w:p>
  </w:footnote>
  <w:footnote w:type="continuationSeparator" w:id="0">
    <w:p w14:paraId="6D14DA09" w14:textId="77777777" w:rsidR="00E44C69" w:rsidRDefault="00E44C69" w:rsidP="00574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91138" w14:textId="77777777" w:rsidR="00574510" w:rsidRDefault="00574510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ADF697" wp14:editId="34D9B4F4">
          <wp:simplePos x="0" y="0"/>
          <wp:positionH relativeFrom="column">
            <wp:posOffset>-533374</wp:posOffset>
          </wp:positionH>
          <wp:positionV relativeFrom="paragraph">
            <wp:posOffset>-449611</wp:posOffset>
          </wp:positionV>
          <wp:extent cx="2336800" cy="952500"/>
          <wp:effectExtent l="0" t="0" r="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C42B8C"/>
    <w:multiLevelType w:val="hybridMultilevel"/>
    <w:tmpl w:val="6E1ED356"/>
    <w:lvl w:ilvl="0" w:tplc="08227E1C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2117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mirrorMargins/>
  <w:proofState w:spelling="clean" w:grammar="clean"/>
  <w:attachedTemplate r:id="rId1"/>
  <w:defaultTabStop w:val="1304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C69"/>
    <w:rsid w:val="00007CED"/>
    <w:rsid w:val="0003339E"/>
    <w:rsid w:val="000356A6"/>
    <w:rsid w:val="00037DB5"/>
    <w:rsid w:val="00087E4C"/>
    <w:rsid w:val="000A6221"/>
    <w:rsid w:val="000F188B"/>
    <w:rsid w:val="00175C1A"/>
    <w:rsid w:val="002D76FF"/>
    <w:rsid w:val="002E20FA"/>
    <w:rsid w:val="0032142D"/>
    <w:rsid w:val="00337942"/>
    <w:rsid w:val="00371501"/>
    <w:rsid w:val="00457895"/>
    <w:rsid w:val="004F398B"/>
    <w:rsid w:val="005606D5"/>
    <w:rsid w:val="00573115"/>
    <w:rsid w:val="00574510"/>
    <w:rsid w:val="005C1F63"/>
    <w:rsid w:val="005D167F"/>
    <w:rsid w:val="00632C66"/>
    <w:rsid w:val="0065541B"/>
    <w:rsid w:val="00667BB7"/>
    <w:rsid w:val="0079035D"/>
    <w:rsid w:val="007B7CD6"/>
    <w:rsid w:val="008016E3"/>
    <w:rsid w:val="00823835"/>
    <w:rsid w:val="00837319"/>
    <w:rsid w:val="008A6EB0"/>
    <w:rsid w:val="008C1C7A"/>
    <w:rsid w:val="008C25F3"/>
    <w:rsid w:val="0093465F"/>
    <w:rsid w:val="00985042"/>
    <w:rsid w:val="009D00A3"/>
    <w:rsid w:val="00A76D9B"/>
    <w:rsid w:val="00AA04B7"/>
    <w:rsid w:val="00AE0B78"/>
    <w:rsid w:val="00B06FE0"/>
    <w:rsid w:val="00B12343"/>
    <w:rsid w:val="00B4146D"/>
    <w:rsid w:val="00B52F1A"/>
    <w:rsid w:val="00B66238"/>
    <w:rsid w:val="00BA07FE"/>
    <w:rsid w:val="00BA0B77"/>
    <w:rsid w:val="00BC44FA"/>
    <w:rsid w:val="00BD596B"/>
    <w:rsid w:val="00C07B5C"/>
    <w:rsid w:val="00C33E20"/>
    <w:rsid w:val="00C5058A"/>
    <w:rsid w:val="00C64B77"/>
    <w:rsid w:val="00CA0783"/>
    <w:rsid w:val="00CB4F48"/>
    <w:rsid w:val="00CD26E5"/>
    <w:rsid w:val="00CE2819"/>
    <w:rsid w:val="00D76D7C"/>
    <w:rsid w:val="00DB625F"/>
    <w:rsid w:val="00DD6AA3"/>
    <w:rsid w:val="00DD74CA"/>
    <w:rsid w:val="00E05DB7"/>
    <w:rsid w:val="00E44C69"/>
    <w:rsid w:val="00EA74AD"/>
    <w:rsid w:val="00ED36F9"/>
    <w:rsid w:val="00F20756"/>
    <w:rsid w:val="00F44DCA"/>
    <w:rsid w:val="00F553C1"/>
    <w:rsid w:val="00FA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A1A8A0"/>
  <w14:defaultImageDpi w14:val="32767"/>
  <w15:chartTrackingRefBased/>
  <w15:docId w15:val="{FBAE57DC-3AFD-403B-9A1E-67B6866CA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aliases w:val="Vastaanottaja"/>
    <w:uiPriority w:val="1"/>
    <w:qFormat/>
    <w:rsid w:val="00E44C69"/>
    <w:pPr>
      <w:spacing w:line="260" w:lineRule="atLeast"/>
    </w:pPr>
    <w:rPr>
      <w:rFonts w:ascii="Arial" w:eastAsia="SimSun" w:hAnsi="Arial" w:cs="Times New Roman"/>
      <w:sz w:val="20"/>
      <w:szCs w:val="16"/>
      <w:lang w:eastAsia="fi-FI"/>
    </w:rPr>
  </w:style>
  <w:style w:type="paragraph" w:styleId="Otsikko1">
    <w:name w:val="heading 1"/>
    <w:aliases w:val="Pääotsikko"/>
    <w:basedOn w:val="Normaali"/>
    <w:next w:val="Leipteksti1"/>
    <w:link w:val="Otsikko1Char"/>
    <w:uiPriority w:val="2"/>
    <w:qFormat/>
    <w:rsid w:val="00E44C69"/>
    <w:pPr>
      <w:keepNext/>
      <w:spacing w:after="240" w:line="280" w:lineRule="atLeast"/>
      <w:outlineLvl w:val="0"/>
    </w:pPr>
    <w:rPr>
      <w:rFonts w:cs="Arial"/>
      <w:b/>
      <w:kern w:val="32"/>
      <w:sz w:val="24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uiPriority w:val="99"/>
    <w:unhideWhenUsed/>
    <w:rsid w:val="0082383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23835"/>
  </w:style>
  <w:style w:type="paragraph" w:styleId="Yltunniste">
    <w:name w:val="header"/>
    <w:basedOn w:val="Normaali"/>
    <w:link w:val="YltunnisteChar"/>
    <w:uiPriority w:val="99"/>
    <w:unhideWhenUsed/>
    <w:rsid w:val="005745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74510"/>
    <w:rPr>
      <w:rFonts w:eastAsiaTheme="minorEastAsia"/>
      <w:sz w:val="18"/>
    </w:rPr>
  </w:style>
  <w:style w:type="paragraph" w:customStyle="1" w:styleId="BasicParagraph">
    <w:name w:val="[Basic Paragraph]"/>
    <w:basedOn w:val="Normaali"/>
    <w:uiPriority w:val="99"/>
    <w:rsid w:val="00CB4F4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lang w:val="en-GB"/>
    </w:rPr>
  </w:style>
  <w:style w:type="character" w:customStyle="1" w:styleId="Otsikko1Char">
    <w:name w:val="Otsikko 1 Char"/>
    <w:basedOn w:val="Kappaleenoletusfontti"/>
    <w:link w:val="Otsikko1"/>
    <w:uiPriority w:val="2"/>
    <w:rsid w:val="00E44C69"/>
    <w:rPr>
      <w:rFonts w:ascii="Arial" w:eastAsia="SimSun" w:hAnsi="Arial" w:cs="Arial"/>
      <w:b/>
      <w:kern w:val="32"/>
      <w:szCs w:val="32"/>
      <w:lang w:eastAsia="fi-FI"/>
    </w:rPr>
  </w:style>
  <w:style w:type="paragraph" w:customStyle="1" w:styleId="Leipteksti1">
    <w:name w:val="Leipäteksti1"/>
    <w:basedOn w:val="Normaali"/>
    <w:uiPriority w:val="3"/>
    <w:qFormat/>
    <w:rsid w:val="00E44C69"/>
    <w:pPr>
      <w:spacing w:after="300" w:line="300" w:lineRule="atLeast"/>
      <w:ind w:left="1985"/>
    </w:pPr>
    <w:rPr>
      <w:sz w:val="22"/>
    </w:rPr>
  </w:style>
  <w:style w:type="table" w:styleId="TaulukkoRuudukko">
    <w:name w:val="Table Grid"/>
    <w:basedOn w:val="Normaalitaulukko"/>
    <w:rsid w:val="00E44C69"/>
    <w:pPr>
      <w:spacing w:line="280" w:lineRule="atLeast"/>
    </w:pPr>
    <w:rPr>
      <w:rFonts w:ascii="Arial" w:eastAsia="SimSun" w:hAnsi="Arial" w:cs="Times New Roman"/>
      <w:sz w:val="20"/>
      <w:szCs w:val="16"/>
      <w:lang w:eastAsia="fi-F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keminmaankunta.sharepoint.com/sites/Keminmaankunta/Asiakirjamallit/Asiakirjamallit/Sininen%20lomake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67EB9F34BA6514DBBF5BFE87502A65A" ma:contentTypeVersion="2" ma:contentTypeDescription="Luo uusi asiakirja." ma:contentTypeScope="" ma:versionID="840ebd60f03769062891643d4939fd88">
  <xsd:schema xmlns:xsd="http://www.w3.org/2001/XMLSchema" xmlns:xs="http://www.w3.org/2001/XMLSchema" xmlns:p="http://schemas.microsoft.com/office/2006/metadata/properties" xmlns:ns2="0909f6b4-e76d-4499-8d41-55566e15b1fe" targetNamespace="http://schemas.microsoft.com/office/2006/metadata/properties" ma:root="true" ma:fieldsID="492e163439a38e279790f89ded3d4daf" ns2:_="">
    <xsd:import namespace="0909f6b4-e76d-4499-8d41-55566e15b1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9f6b4-e76d-4499-8d41-55566e15b1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FF3840-F153-439A-B41A-33C54BEB76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760E57-2ABD-40F2-8921-DD252EFA2D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5C6496-54AF-4B19-BCCA-2D1644C2ED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09f6b4-e76d-4499-8d41-55566e15b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43FFEA-42E4-6C41-BABE-F53DB4FB3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Sininen%20lomake</Template>
  <TotalTime>6</TotalTime>
  <Pages>1</Pages>
  <Words>142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Merja Vuokila</dc:creator>
  <cp:keywords/>
  <dc:description/>
  <cp:lastModifiedBy>Merja Vuokila</cp:lastModifiedBy>
  <cp:revision>1</cp:revision>
  <dcterms:created xsi:type="dcterms:W3CDTF">2023-09-26T08:02:00Z</dcterms:created>
  <dcterms:modified xsi:type="dcterms:W3CDTF">2023-09-26T08:08:00Z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0x010100067EB9F34BA6514DBBF5BFE87502A65A</vt:lpwstr>
  </property>
</Properties>
</file>