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D7AE6" w14:textId="77777777" w:rsidR="00625053" w:rsidRDefault="00625053">
      <w:pPr>
        <w:rPr>
          <w:rFonts w:ascii="Inter" w:hAnsi="Inter"/>
          <w:sz w:val="24"/>
        </w:rPr>
      </w:pPr>
    </w:p>
    <w:tbl>
      <w:tblPr>
        <w:tblW w:w="15181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629"/>
        <w:gridCol w:w="3710"/>
        <w:gridCol w:w="1275"/>
        <w:gridCol w:w="851"/>
        <w:gridCol w:w="850"/>
        <w:gridCol w:w="567"/>
        <w:gridCol w:w="493"/>
        <w:gridCol w:w="4327"/>
        <w:gridCol w:w="160"/>
      </w:tblGrid>
      <w:tr w:rsidR="00625053" w:rsidRPr="00625053" w14:paraId="018C7A8A" w14:textId="77777777" w:rsidTr="00625053">
        <w:trPr>
          <w:gridAfter w:val="1"/>
          <w:wAfter w:w="160" w:type="dxa"/>
          <w:trHeight w:val="300"/>
        </w:trPr>
        <w:tc>
          <w:tcPr>
            <w:tcW w:w="2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427E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Henkilötiedot</w:t>
            </w:r>
          </w:p>
        </w:tc>
        <w:tc>
          <w:tcPr>
            <w:tcW w:w="5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E77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Luottamushenkilön nimi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8177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Henkilötunnus</w:t>
            </w:r>
          </w:p>
        </w:tc>
      </w:tr>
      <w:tr w:rsidR="00625053" w:rsidRPr="00625053" w14:paraId="1E62193B" w14:textId="77777777" w:rsidTr="00625053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5BE7A" w14:textId="77777777" w:rsidR="00625053" w:rsidRPr="00625053" w:rsidRDefault="00625053" w:rsidP="0062505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5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0697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Osoite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C40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Tilinumero</w:t>
            </w:r>
          </w:p>
        </w:tc>
      </w:tr>
      <w:tr w:rsidR="00625053" w:rsidRPr="00625053" w14:paraId="231F4C84" w14:textId="77777777" w:rsidTr="00625053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AF3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5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E4F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Toimielin/tehtävä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818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Asema toimielimessä</w:t>
            </w:r>
          </w:p>
        </w:tc>
      </w:tr>
      <w:tr w:rsidR="005E3B10" w:rsidRPr="00625053" w14:paraId="40E6C71E" w14:textId="77777777" w:rsidTr="005E3B10">
        <w:trPr>
          <w:gridAfter w:val="1"/>
          <w:wAfter w:w="160" w:type="dxa"/>
          <w:trHeight w:val="630"/>
        </w:trPr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73A33" w14:textId="07F66B84" w:rsidR="00625053" w:rsidRPr="00625053" w:rsidRDefault="00625053" w:rsidP="0062505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Korvauslaskelma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  <w:t>(Kustannusten korvauksen yläraja on ansionmenetyksen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  <w:t>korvauksen määrä)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6CA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proofErr w:type="gramStart"/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Pvm</w:t>
            </w:r>
            <w:proofErr w:type="gramEnd"/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41584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Kokoukseen /tehtävään käytetty kokonaisaika klo-klo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A15D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Kokouksessa 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  <w:t>läsnäolo klo-klo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48503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Ansionmenetys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  <w:t>tuntia              á €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FBA53" w14:textId="76E13A2B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Muu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  <w:t xml:space="preserve">tuntia               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 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á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        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€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F44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Yhteensä</w:t>
            </w:r>
          </w:p>
        </w:tc>
      </w:tr>
      <w:tr w:rsidR="005E3B10" w:rsidRPr="00625053" w14:paraId="7DE92A30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B1BF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E32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FEE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8C1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C2E3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86B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CA1C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422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A66A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5E3B10" w:rsidRPr="00625053" w14:paraId="783211E8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730A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2D5C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FD77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65F1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B2B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843A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8C2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4B6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76D89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5E3B10" w:rsidRPr="00625053" w14:paraId="22632F88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5FC2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216F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4F9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B9B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1F88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88E3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3631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EBD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679F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5E3B10" w:rsidRPr="00625053" w14:paraId="1475D3D4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3360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225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E4A7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C95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CCF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3E8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6A81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DB68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316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5E3B10" w:rsidRPr="00625053" w14:paraId="574B7FEB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2C88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1FF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45C8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CC59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18C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1E6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166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2D5C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137E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5E3B10" w:rsidRPr="00625053" w14:paraId="585E0A63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74E97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9FC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02CA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B808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CAAC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F211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37E4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E4C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2339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5E3B10" w:rsidRPr="00625053" w14:paraId="4D93DCDA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592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D0D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66E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788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6C0A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958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F48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A7C5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FF2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5E3B10" w:rsidRPr="00625053" w14:paraId="57B34138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74EE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B137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744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C364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D52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174F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042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EB9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8B0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</w:tr>
      <w:tr w:rsidR="00625053" w:rsidRPr="00625053" w14:paraId="0467D658" w14:textId="77777777" w:rsidTr="005E3B10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F6D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4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1C06" w14:textId="78CB597C" w:rsidR="00625053" w:rsidRPr="00625053" w:rsidRDefault="00C67B15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eastAsia="fi-FI"/>
                </w:rPr>
                <w:id w:val="213444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6BF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  <w:lang w:eastAsia="fi-FI"/>
                  </w:rPr>
                  <w:t>☐</w:t>
                </w:r>
              </w:sdtContent>
            </w:sdt>
            <w:r w:rsidR="004726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</w:t>
            </w:r>
            <w:r w:rsidR="00625053"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Työnantajan todistus liitteen</w:t>
            </w:r>
            <w:r w:rsidR="004726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ä</w:t>
            </w: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F96E" w14:textId="75AE2C3A" w:rsidR="00625053" w:rsidRPr="00625053" w:rsidRDefault="00C67B15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eastAsia="fi-FI"/>
                </w:rPr>
                <w:id w:val="-23455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6BF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  <w:lang w:eastAsia="fi-FI"/>
                  </w:rPr>
                  <w:t>☐</w:t>
                </w:r>
              </w:sdtContent>
            </w:sdt>
            <w:r w:rsidR="004726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</w:t>
            </w:r>
            <w:r w:rsidR="00625053"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Viittaan aiemmin toimitettuun työnantajan todistukseen</w:t>
            </w:r>
          </w:p>
        </w:tc>
      </w:tr>
      <w:tr w:rsidR="00625053" w:rsidRPr="00625053" w14:paraId="418398D5" w14:textId="77777777" w:rsidTr="00625053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983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D3FF" w14:textId="0AAC9D9E" w:rsidR="00625053" w:rsidRPr="00625053" w:rsidRDefault="00C67B15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sz w:val="22"/>
                  <w:szCs w:val="22"/>
                  <w:lang w:eastAsia="fi-FI"/>
                </w:rPr>
                <w:id w:val="-182597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6BF"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  <w:lang w:eastAsia="fi-FI"/>
                  </w:rPr>
                  <w:t>☐</w:t>
                </w:r>
              </w:sdtContent>
            </w:sdt>
            <w:r w:rsidR="004726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</w:t>
            </w:r>
            <w:r w:rsidR="00625053"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Muu selvitys</w:t>
            </w:r>
            <w:r w:rsidR="004726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</w:t>
            </w:r>
          </w:p>
        </w:tc>
      </w:tr>
      <w:tr w:rsidR="00625053" w:rsidRPr="00625053" w14:paraId="31B8FE0D" w14:textId="77777777" w:rsidTr="00625053">
        <w:trPr>
          <w:gridAfter w:val="1"/>
          <w:wAfter w:w="160" w:type="dxa"/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E9E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B806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Vakuutan, että minulle on aiheutunut yllä mainittu ansionmenetys</w:t>
            </w: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br/>
            </w:r>
            <w:proofErr w:type="gramStart"/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Pvm</w:t>
            </w:r>
            <w:proofErr w:type="gramEnd"/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ja hakijan allekirjoitus</w:t>
            </w:r>
          </w:p>
        </w:tc>
      </w:tr>
      <w:tr w:rsidR="00625053" w:rsidRPr="00625053" w14:paraId="3A519ADD" w14:textId="77777777" w:rsidTr="00625053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71962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58437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13FC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625053" w:rsidRPr="00625053" w14:paraId="56CDEB6C" w14:textId="77777777" w:rsidTr="00625053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F4E9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8CA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9041" w14:textId="77777777" w:rsidR="00625053" w:rsidRPr="00625053" w:rsidRDefault="00625053" w:rsidP="006250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625053" w:rsidRPr="00625053" w14:paraId="3E5A86F5" w14:textId="77777777" w:rsidTr="00625053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D77F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FD728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Lisätietoja</w:t>
            </w:r>
          </w:p>
        </w:tc>
        <w:tc>
          <w:tcPr>
            <w:tcW w:w="160" w:type="dxa"/>
            <w:vAlign w:val="center"/>
            <w:hideMark/>
          </w:tcPr>
          <w:p w14:paraId="486DFB9D" w14:textId="77777777" w:rsidR="00625053" w:rsidRPr="00625053" w:rsidRDefault="00625053" w:rsidP="006250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625053" w:rsidRPr="00625053" w14:paraId="4F62C7A9" w14:textId="77777777" w:rsidTr="00625053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84570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AAC3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C2D8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625053" w:rsidRPr="00625053" w14:paraId="60156E5B" w14:textId="77777777" w:rsidTr="00625053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28D84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C2B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B8EE" w14:textId="77777777" w:rsidR="00625053" w:rsidRPr="00625053" w:rsidRDefault="00625053" w:rsidP="006250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625053" w:rsidRPr="00625053" w14:paraId="4F72647D" w14:textId="77777777" w:rsidTr="00625053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887A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256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B8DF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B1F9" w14:textId="77777777" w:rsidR="00625053" w:rsidRPr="00625053" w:rsidRDefault="00625053" w:rsidP="006250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625053" w:rsidRPr="00625053" w14:paraId="3BE170C7" w14:textId="77777777" w:rsidTr="005E3B10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5F0BD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43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A6357" w14:textId="77777777" w:rsid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Hakijan allekirjoitus ja </w:t>
            </w:r>
            <w:proofErr w:type="gramStart"/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pvm</w:t>
            </w:r>
            <w:proofErr w:type="gramEnd"/>
          </w:p>
          <w:p w14:paraId="68A5EF79" w14:textId="77777777" w:rsidR="005E3B10" w:rsidRDefault="005E3B10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  <w:p w14:paraId="177180FE" w14:textId="77777777" w:rsidR="005E3B10" w:rsidRPr="00625053" w:rsidRDefault="005E3B10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82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E4D5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Hyväksyjän allekirjoitus ja </w:t>
            </w:r>
            <w:proofErr w:type="gramStart"/>
            <w:r w:rsidRPr="006250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pvm</w:t>
            </w:r>
            <w:proofErr w:type="gramEnd"/>
          </w:p>
        </w:tc>
        <w:tc>
          <w:tcPr>
            <w:tcW w:w="160" w:type="dxa"/>
            <w:vAlign w:val="center"/>
            <w:hideMark/>
          </w:tcPr>
          <w:p w14:paraId="3A99DDDE" w14:textId="77777777" w:rsidR="00625053" w:rsidRPr="00625053" w:rsidRDefault="00625053" w:rsidP="006250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625053" w:rsidRPr="00625053" w14:paraId="7A86F81F" w14:textId="77777777" w:rsidTr="005E3B10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680B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43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46176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82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C22F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6881" w14:textId="77777777" w:rsidR="00625053" w:rsidRPr="00625053" w:rsidRDefault="00625053" w:rsidP="0062505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</w:tbl>
    <w:p w14:paraId="5A80E2C5" w14:textId="77777777" w:rsidR="00625053" w:rsidRPr="00D16C8F" w:rsidRDefault="00625053">
      <w:pPr>
        <w:rPr>
          <w:rFonts w:ascii="Inter" w:hAnsi="Inter"/>
          <w:sz w:val="24"/>
        </w:rPr>
      </w:pPr>
    </w:p>
    <w:sectPr w:rsidR="00625053" w:rsidRPr="00D16C8F" w:rsidSect="00625053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6840" w:h="11900" w:orient="landscape"/>
      <w:pgMar w:top="1417" w:right="1134" w:bottom="1417" w:left="1134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86973" w14:textId="77777777" w:rsidR="00625053" w:rsidRDefault="00625053" w:rsidP="00574510">
      <w:r>
        <w:separator/>
      </w:r>
    </w:p>
  </w:endnote>
  <w:endnote w:type="continuationSeparator" w:id="0">
    <w:p w14:paraId="70E0DAB2" w14:textId="77777777" w:rsidR="00625053" w:rsidRDefault="00625053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942193-8B6A-4A5D-AD12-1074CCAC7038}"/>
    <w:embedBold r:id="rId2" w:fontKey="{63A0866C-B3F8-41A6-91F1-6E50D13463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3" w:fontKey="{9102DDCB-A61A-4B09-9AE6-9929489BC2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522FBCB-CA3A-461B-A04C-408A56836A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069EA04-CB07-4879-AEFF-D4C89BCFC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58BF" w14:textId="77777777" w:rsidR="00923C19" w:rsidRDefault="00923C19">
    <w:pPr>
      <w:pStyle w:val="Alatunnis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436ACD" wp14:editId="1064E915">
          <wp:simplePos x="0" y="0"/>
          <wp:positionH relativeFrom="column">
            <wp:posOffset>-545465</wp:posOffset>
          </wp:positionH>
          <wp:positionV relativeFrom="paragraph">
            <wp:posOffset>570394</wp:posOffset>
          </wp:positionV>
          <wp:extent cx="7549468" cy="481928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68" cy="481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A4E7D5C" wp14:editId="002BE4C7">
          <wp:extent cx="1004570" cy="570865"/>
          <wp:effectExtent l="0" t="0" r="0" b="635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457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156F" w14:textId="77777777" w:rsidR="00574510" w:rsidRDefault="00CB4F48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EF45C2B" wp14:editId="6F80A819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FD1237" w14:textId="77777777" w:rsidR="00CB4F48" w:rsidRPr="00CB4F48" w:rsidRDefault="00923C19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3141F1" wp14:editId="27BB8734">
                                <wp:extent cx="1004570" cy="570865"/>
                                <wp:effectExtent l="0" t="0" r="0" b="635"/>
                                <wp:docPr id="7" name="Kuv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570" cy="570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B4F48"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44B0AA36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487EB87A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4077F883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45C2B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61FD1237" w14:textId="77777777" w:rsidR="00CB4F48" w:rsidRPr="00CB4F48" w:rsidRDefault="00923C19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73141F1" wp14:editId="27BB8734">
                          <wp:extent cx="1004570" cy="570865"/>
                          <wp:effectExtent l="0" t="0" r="0" b="635"/>
                          <wp:docPr id="7" name="Kuva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4570" cy="570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B4F48"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44B0AA36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487EB87A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4077F883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74510">
      <w:rPr>
        <w:noProof/>
      </w:rPr>
      <w:drawing>
        <wp:anchor distT="0" distB="0" distL="114300" distR="114300" simplePos="0" relativeHeight="251659264" behindDoc="1" locked="0" layoutInCell="1" allowOverlap="1" wp14:anchorId="35BDC470" wp14:editId="4C25D22E">
          <wp:simplePos x="0" y="0"/>
          <wp:positionH relativeFrom="column">
            <wp:posOffset>-532828</wp:posOffset>
          </wp:positionH>
          <wp:positionV relativeFrom="paragraph">
            <wp:posOffset>90413</wp:posOffset>
          </wp:positionV>
          <wp:extent cx="7549468" cy="481928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0136" cy="518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941EE" w14:textId="77777777" w:rsidR="00625053" w:rsidRDefault="00625053" w:rsidP="00574510">
      <w:r>
        <w:separator/>
      </w:r>
    </w:p>
  </w:footnote>
  <w:footnote w:type="continuationSeparator" w:id="0">
    <w:p w14:paraId="2AF604F9" w14:textId="77777777" w:rsidR="00625053" w:rsidRDefault="00625053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003EB" w14:textId="77777777" w:rsidR="00923C19" w:rsidRDefault="00923C19">
    <w:pPr>
      <w:pStyle w:val="Yltunnis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53010D1" wp14:editId="1001DFD2">
          <wp:simplePos x="0" y="0"/>
          <wp:positionH relativeFrom="column">
            <wp:posOffset>-545690</wp:posOffset>
          </wp:positionH>
          <wp:positionV relativeFrom="paragraph">
            <wp:posOffset>-457835</wp:posOffset>
          </wp:positionV>
          <wp:extent cx="2336800" cy="95250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2BBF" w14:textId="7BDD2EC0" w:rsidR="00574510" w:rsidRPr="00625053" w:rsidRDefault="00574510" w:rsidP="00625053">
    <w:pPr>
      <w:pStyle w:val="Yltunniste"/>
      <w:tabs>
        <w:tab w:val="clear" w:pos="4819"/>
        <w:tab w:val="clear" w:pos="9638"/>
        <w:tab w:val="left" w:pos="6555"/>
      </w:tabs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4301D" wp14:editId="5CE6A48C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053">
      <w:tab/>
    </w:r>
    <w:r w:rsidR="00625053">
      <w:tab/>
    </w:r>
    <w:r w:rsidR="00625053">
      <w:tab/>
    </w:r>
    <w:r w:rsidR="00625053" w:rsidRPr="00625053">
      <w:rPr>
        <w:sz w:val="32"/>
        <w:szCs w:val="32"/>
      </w:rPr>
      <w:t>HAKEMUS</w:t>
    </w:r>
  </w:p>
  <w:p w14:paraId="6C8A1AB5" w14:textId="6F576CD0" w:rsidR="00625053" w:rsidRPr="005E3B10" w:rsidRDefault="00625053" w:rsidP="00625053">
    <w:pPr>
      <w:pStyle w:val="Yltunniste"/>
      <w:tabs>
        <w:tab w:val="clear" w:pos="4819"/>
        <w:tab w:val="clear" w:pos="9638"/>
        <w:tab w:val="left" w:pos="6555"/>
      </w:tabs>
      <w:rPr>
        <w:sz w:val="28"/>
        <w:szCs w:val="28"/>
      </w:rPr>
    </w:pPr>
    <w:r>
      <w:tab/>
    </w:r>
    <w:r>
      <w:tab/>
    </w:r>
    <w:r>
      <w:tab/>
    </w:r>
    <w:r w:rsidRPr="005E3B10">
      <w:rPr>
        <w:sz w:val="28"/>
        <w:szCs w:val="28"/>
      </w:rPr>
      <w:t>Ansionmenetys/ kustannusten korvaaminen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53"/>
    <w:rsid w:val="0003339E"/>
    <w:rsid w:val="000356A6"/>
    <w:rsid w:val="00037DB5"/>
    <w:rsid w:val="000A6221"/>
    <w:rsid w:val="00175C1A"/>
    <w:rsid w:val="002D76FF"/>
    <w:rsid w:val="002E20FA"/>
    <w:rsid w:val="0032142D"/>
    <w:rsid w:val="00337942"/>
    <w:rsid w:val="00371501"/>
    <w:rsid w:val="0042729D"/>
    <w:rsid w:val="00436689"/>
    <w:rsid w:val="00457895"/>
    <w:rsid w:val="004726BF"/>
    <w:rsid w:val="004F398B"/>
    <w:rsid w:val="005606D5"/>
    <w:rsid w:val="00573115"/>
    <w:rsid w:val="00574510"/>
    <w:rsid w:val="005C1F63"/>
    <w:rsid w:val="005D167F"/>
    <w:rsid w:val="005E3B10"/>
    <w:rsid w:val="00625053"/>
    <w:rsid w:val="00632C66"/>
    <w:rsid w:val="0065541B"/>
    <w:rsid w:val="00667BB7"/>
    <w:rsid w:val="006B437D"/>
    <w:rsid w:val="00745BDD"/>
    <w:rsid w:val="0079035D"/>
    <w:rsid w:val="008016E3"/>
    <w:rsid w:val="008236FB"/>
    <w:rsid w:val="00823835"/>
    <w:rsid w:val="00837319"/>
    <w:rsid w:val="008A6EB0"/>
    <w:rsid w:val="008C25F3"/>
    <w:rsid w:val="00923C19"/>
    <w:rsid w:val="00985042"/>
    <w:rsid w:val="00A74FA6"/>
    <w:rsid w:val="00A76D9B"/>
    <w:rsid w:val="00AA04B7"/>
    <w:rsid w:val="00B12343"/>
    <w:rsid w:val="00B323EF"/>
    <w:rsid w:val="00B4146D"/>
    <w:rsid w:val="00B52F1A"/>
    <w:rsid w:val="00B66238"/>
    <w:rsid w:val="00BA07FE"/>
    <w:rsid w:val="00BA0B77"/>
    <w:rsid w:val="00BC44FA"/>
    <w:rsid w:val="00C07B5C"/>
    <w:rsid w:val="00C33E20"/>
    <w:rsid w:val="00C5058A"/>
    <w:rsid w:val="00C64B77"/>
    <w:rsid w:val="00C67B15"/>
    <w:rsid w:val="00CA0783"/>
    <w:rsid w:val="00CB4F48"/>
    <w:rsid w:val="00CE2819"/>
    <w:rsid w:val="00D16C8F"/>
    <w:rsid w:val="00D3161F"/>
    <w:rsid w:val="00DB625F"/>
    <w:rsid w:val="00DB7033"/>
    <w:rsid w:val="00DD1A47"/>
    <w:rsid w:val="00DD74CA"/>
    <w:rsid w:val="00E05DB7"/>
    <w:rsid w:val="00EA74AD"/>
    <w:rsid w:val="00ED36F9"/>
    <w:rsid w:val="00F44DCA"/>
    <w:rsid w:val="00F553C1"/>
    <w:rsid w:val="00FA682D"/>
    <w:rsid w:val="00FC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DD16A2"/>
  <w14:defaultImageDpi w14:val="32767"/>
  <w15:chartTrackingRefBased/>
  <w15:docId w15:val="{AE07A696-B3EF-4040-A628-5CF6CB69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Pr>
      <w:rFonts w:eastAsiaTheme="minorEastAsia"/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923C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Harmaa%20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C757A8-8DF2-4D31-9266-5C74D73940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2C42A1-FA40-42D7-9FCA-17BDF044A7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863863-6320-40AD-9CE7-1695ABB87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77FD7F-684E-3E47-8C68-EAC7D5D8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Harmaa%20lomake</Template>
  <TotalTime>1</TotalTime>
  <Pages>1</Pages>
  <Words>92</Words>
  <Characters>748</Characters>
  <Application>Microsoft Office Word</Application>
  <DocSecurity>4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Vaara</dc:creator>
  <cp:keywords/>
  <dc:description/>
  <cp:lastModifiedBy>Merja Vuokila</cp:lastModifiedBy>
  <cp:revision>2</cp:revision>
  <dcterms:created xsi:type="dcterms:W3CDTF">2023-08-21T12:18:00Z</dcterms:created>
  <dcterms:modified xsi:type="dcterms:W3CDTF">2023-08-21T12:18:00Z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</Properties>
</file>