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0C664" w14:textId="29366E0F" w:rsidR="00923C19" w:rsidRPr="000E542A" w:rsidRDefault="000E542A" w:rsidP="000E542A">
      <w:pPr>
        <w:ind w:left="5216"/>
        <w:rPr>
          <w:rFonts w:ascii="Inter" w:hAnsi="Inter"/>
          <w:b/>
          <w:bCs/>
          <w:sz w:val="28"/>
          <w:szCs w:val="28"/>
        </w:rPr>
      </w:pPr>
      <w:r w:rsidRPr="000E542A">
        <w:rPr>
          <w:rFonts w:ascii="Inter" w:hAnsi="Inter"/>
          <w:b/>
          <w:bCs/>
          <w:sz w:val="28"/>
          <w:szCs w:val="28"/>
        </w:rPr>
        <w:t>Valtuustoaloite</w:t>
      </w:r>
    </w:p>
    <w:p w14:paraId="4682067E" w14:textId="77777777" w:rsidR="000E542A" w:rsidRDefault="000E542A">
      <w:pPr>
        <w:rPr>
          <w:rFonts w:ascii="Inter" w:hAnsi="Inter"/>
          <w:sz w:val="24"/>
        </w:rPr>
      </w:pPr>
    </w:p>
    <w:p w14:paraId="7DF254B9" w14:textId="3F818559" w:rsidR="000E542A" w:rsidRDefault="000E542A">
      <w:pPr>
        <w:rPr>
          <w:rFonts w:ascii="Inter" w:hAnsi="Inter"/>
          <w:sz w:val="24"/>
        </w:rPr>
      </w:pPr>
      <w:r>
        <w:rPr>
          <w:rFonts w:ascii="Inter" w:hAnsi="Inter"/>
          <w:sz w:val="24"/>
        </w:rPr>
        <w:t>Valtuuston kokous _____ / _____ 2023</w:t>
      </w:r>
    </w:p>
    <w:p w14:paraId="6BE4CD72" w14:textId="77777777" w:rsidR="000E542A" w:rsidRDefault="000E542A">
      <w:pPr>
        <w:rPr>
          <w:rFonts w:ascii="Inter" w:hAnsi="Inter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8812"/>
      </w:tblGrid>
      <w:tr w:rsidR="000E542A" w:rsidRPr="000E542A" w14:paraId="31F9E974" w14:textId="77777777" w:rsidTr="00C660D4">
        <w:trPr>
          <w:trHeight w:val="8328"/>
        </w:trPr>
        <w:tc>
          <w:tcPr>
            <w:tcW w:w="10490" w:type="dxa"/>
            <w:gridSpan w:val="2"/>
            <w:shd w:val="clear" w:color="auto" w:fill="auto"/>
          </w:tcPr>
          <w:p w14:paraId="11065ECF" w14:textId="77777777" w:rsidR="000E542A" w:rsidRPr="000E542A" w:rsidRDefault="000E542A" w:rsidP="00C660D4">
            <w:pPr>
              <w:rPr>
                <w:rFonts w:ascii="Inter" w:hAnsi="Inter" w:cs="Arial"/>
                <w:b/>
                <w:sz w:val="28"/>
                <w:szCs w:val="28"/>
              </w:rPr>
            </w:pPr>
            <w:r w:rsidRPr="000E542A">
              <w:rPr>
                <w:rFonts w:ascii="Inter" w:hAnsi="Inter" w:cs="Arial"/>
                <w:b/>
                <w:sz w:val="28"/>
                <w:szCs w:val="28"/>
              </w:rPr>
              <w:t>Aloitteen sisältö</w:t>
            </w:r>
          </w:p>
          <w:p w14:paraId="3C6FF0F5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D7BC4F7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040090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33A72E75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FADFAF9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081FAB9" w14:textId="77777777" w:rsidR="000E542A" w:rsidRDefault="000E542A" w:rsidP="00C660D4">
            <w:pPr>
              <w:rPr>
                <w:rFonts w:ascii="Inter" w:hAnsi="Inter"/>
              </w:rPr>
            </w:pPr>
          </w:p>
          <w:p w14:paraId="3D54CB7D" w14:textId="77777777" w:rsidR="000E542A" w:rsidRDefault="000E542A" w:rsidP="00C660D4">
            <w:pPr>
              <w:rPr>
                <w:rFonts w:ascii="Inter" w:hAnsi="Inter"/>
              </w:rPr>
            </w:pPr>
          </w:p>
          <w:p w14:paraId="59964A26" w14:textId="77777777" w:rsidR="000E542A" w:rsidRDefault="000E542A" w:rsidP="00C660D4">
            <w:pPr>
              <w:rPr>
                <w:rFonts w:ascii="Inter" w:hAnsi="Inter"/>
              </w:rPr>
            </w:pPr>
          </w:p>
          <w:p w14:paraId="34AD1307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557C63F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01510D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333F4D3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5B4431F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23EDA5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04AA86D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B2C2441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777B67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69FDFF3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E5F5CA0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Millä tavoin aloite toteuttaa voimassa olevaa kuntastrategiaa?</w:t>
            </w:r>
          </w:p>
          <w:p w14:paraId="4B71167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C77400C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5E0F962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72CBE317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12D3D5EE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3C2C69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24901AB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5D1D82A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5E5E6AF8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673A9045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4CBDA1A6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Toteutuuko aloite talousarviossa olevilla resursseilla?</w:t>
            </w:r>
          </w:p>
          <w:p w14:paraId="21EF3D71" w14:textId="77777777" w:rsidR="000E542A" w:rsidRPr="000E542A" w:rsidRDefault="000E542A" w:rsidP="00C660D4">
            <w:pPr>
              <w:rPr>
                <w:rFonts w:ascii="Inter" w:hAnsi="Inter" w:cs="Arial"/>
                <w:sz w:val="24"/>
              </w:rPr>
            </w:pPr>
            <w:r w:rsidRPr="000E542A">
              <w:rPr>
                <w:rFonts w:ascii="Inter" w:hAnsi="Inter" w:cs="Arial"/>
                <w:sz w:val="24"/>
              </w:rPr>
              <w:t>Kyllä</w:t>
            </w:r>
            <w:r w:rsidRPr="000E542A">
              <w:rPr>
                <w:rFonts w:ascii="Inter" w:hAnsi="Inter" w:cs="Arial"/>
                <w:sz w:val="24"/>
              </w:rPr>
              <w:tab/>
              <w:t>___</w:t>
            </w:r>
          </w:p>
          <w:p w14:paraId="7214CD3F" w14:textId="77777777" w:rsidR="000E542A" w:rsidRPr="000E542A" w:rsidRDefault="000E542A" w:rsidP="00C660D4">
            <w:pPr>
              <w:rPr>
                <w:rFonts w:ascii="Inter" w:hAnsi="Inter" w:cs="Arial"/>
                <w:sz w:val="24"/>
              </w:rPr>
            </w:pPr>
            <w:r w:rsidRPr="000E542A">
              <w:rPr>
                <w:rFonts w:ascii="Inter" w:hAnsi="Inter" w:cs="Arial"/>
                <w:sz w:val="24"/>
              </w:rPr>
              <w:t>Ei</w:t>
            </w:r>
            <w:r w:rsidRPr="000E542A">
              <w:rPr>
                <w:rFonts w:ascii="Inter" w:hAnsi="Inter" w:cs="Arial"/>
                <w:sz w:val="24"/>
              </w:rPr>
              <w:tab/>
              <w:t>___ (jos vastasit ei, niin mitä resursseja mielestäsi tarvitaan)</w:t>
            </w:r>
          </w:p>
          <w:p w14:paraId="2312E8BE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777886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2FB9C1C6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44B8C4B" w14:textId="77777777" w:rsidR="000E542A" w:rsidRPr="000E542A" w:rsidRDefault="000E542A" w:rsidP="00C660D4">
            <w:pPr>
              <w:tabs>
                <w:tab w:val="left" w:pos="3165"/>
              </w:tabs>
              <w:rPr>
                <w:rFonts w:ascii="Inter" w:hAnsi="Inter"/>
              </w:rPr>
            </w:pPr>
          </w:p>
          <w:p w14:paraId="6151D809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Aloitteen toteuttamisajankohta</w:t>
            </w:r>
          </w:p>
          <w:p w14:paraId="1BD9B35A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09C2549F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  <w:p w14:paraId="7F3511D4" w14:textId="77777777" w:rsidR="000E542A" w:rsidRPr="000E542A" w:rsidRDefault="000E542A" w:rsidP="00C660D4">
            <w:pPr>
              <w:rPr>
                <w:rFonts w:ascii="Inter" w:hAnsi="Inter"/>
              </w:rPr>
            </w:pPr>
          </w:p>
        </w:tc>
      </w:tr>
      <w:tr w:rsidR="000E542A" w:rsidRPr="000E542A" w14:paraId="0862220C" w14:textId="77777777" w:rsidTr="00C660D4">
        <w:trPr>
          <w:trHeight w:val="266"/>
        </w:trPr>
        <w:tc>
          <w:tcPr>
            <w:tcW w:w="1276" w:type="dxa"/>
            <w:shd w:val="clear" w:color="auto" w:fill="auto"/>
          </w:tcPr>
          <w:p w14:paraId="5B7DCF4C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 xml:space="preserve">Päiväys </w:t>
            </w:r>
          </w:p>
          <w:p w14:paraId="04866D61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341EE2C1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</w:tc>
        <w:tc>
          <w:tcPr>
            <w:tcW w:w="9214" w:type="dxa"/>
            <w:shd w:val="clear" w:color="auto" w:fill="auto"/>
          </w:tcPr>
          <w:p w14:paraId="1FEDC8A7" w14:textId="77777777" w:rsidR="000E542A" w:rsidRPr="000E542A" w:rsidRDefault="000E542A" w:rsidP="00C660D4">
            <w:pPr>
              <w:rPr>
                <w:rFonts w:ascii="Inter" w:hAnsi="Inter" w:cs="Arial"/>
                <w:b/>
                <w:sz w:val="24"/>
              </w:rPr>
            </w:pPr>
            <w:r w:rsidRPr="000E542A">
              <w:rPr>
                <w:rFonts w:ascii="Inter" w:hAnsi="Inter" w:cs="Arial"/>
                <w:b/>
                <w:sz w:val="24"/>
              </w:rPr>
              <w:t>Allekirjoitukset</w:t>
            </w:r>
          </w:p>
          <w:p w14:paraId="00376D89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6971E374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512FCC4E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31BDBB88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  <w:p w14:paraId="56D01929" w14:textId="77777777" w:rsidR="000E542A" w:rsidRPr="000E542A" w:rsidRDefault="000E542A" w:rsidP="00C660D4">
            <w:pPr>
              <w:rPr>
                <w:rFonts w:ascii="Inter" w:hAnsi="Inter" w:cs="Arial"/>
                <w:sz w:val="20"/>
                <w:szCs w:val="20"/>
              </w:rPr>
            </w:pPr>
          </w:p>
        </w:tc>
      </w:tr>
    </w:tbl>
    <w:p w14:paraId="00CC598C" w14:textId="77777777" w:rsidR="000E542A" w:rsidRPr="000E542A" w:rsidRDefault="000E542A">
      <w:pPr>
        <w:rPr>
          <w:rFonts w:ascii="Inter" w:hAnsi="Inter"/>
          <w:sz w:val="24"/>
        </w:rPr>
      </w:pPr>
    </w:p>
    <w:sectPr w:rsidR="000E542A" w:rsidRPr="000E542A" w:rsidSect="006B437D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01469" w14:textId="77777777" w:rsidR="000E542A" w:rsidRDefault="000E542A" w:rsidP="00574510">
      <w:r>
        <w:separator/>
      </w:r>
    </w:p>
  </w:endnote>
  <w:endnote w:type="continuationSeparator" w:id="0">
    <w:p w14:paraId="0BCDC035" w14:textId="77777777" w:rsidR="000E542A" w:rsidRDefault="000E542A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14E5D2-BC7A-47E7-AF6E-1F52B96C2646}"/>
    <w:embedBold r:id="rId2" w:fontKey="{155D5D6C-71AD-422F-B117-1E7B856265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3" w:fontKey="{EE1F0BEB-A96C-442C-B82B-899792AA50D9}"/>
    <w:embedBold r:id="rId4" w:fontKey="{DB80C134-F51E-4521-B3B9-5C2C9F1ED0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1391DC-CCF7-424C-B1AB-A1864B2BCE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40872" w14:textId="77777777" w:rsidR="00923C19" w:rsidRDefault="00923C19">
    <w:pPr>
      <w:pStyle w:val="Alatunnis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1F28" wp14:editId="64F3166C">
          <wp:simplePos x="0" y="0"/>
          <wp:positionH relativeFrom="column">
            <wp:posOffset>-545465</wp:posOffset>
          </wp:positionH>
          <wp:positionV relativeFrom="paragraph">
            <wp:posOffset>570394</wp:posOffset>
          </wp:positionV>
          <wp:extent cx="7549468" cy="481928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68" cy="481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CB025B8" wp14:editId="6CA3E0AD">
          <wp:extent cx="1004570" cy="570865"/>
          <wp:effectExtent l="0" t="0" r="0" b="635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457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F916" w14:textId="77777777" w:rsidR="00574510" w:rsidRDefault="00CB4F48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5EF4F12" wp14:editId="28B95A0E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61C8AE" w14:textId="77777777" w:rsidR="00CB4F48" w:rsidRPr="00CB4F48" w:rsidRDefault="00923C19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0DA22D" wp14:editId="67137303">
                                <wp:extent cx="1004570" cy="570865"/>
                                <wp:effectExtent l="0" t="0" r="0" b="635"/>
                                <wp:docPr id="7" name="Kuv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570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B4F48"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545C9340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7E89E87F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0BA93FB5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F4F12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3A61C8AE" w14:textId="77777777" w:rsidR="00CB4F48" w:rsidRPr="00CB4F48" w:rsidRDefault="00923C19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50DA22D" wp14:editId="67137303">
                          <wp:extent cx="1004570" cy="570865"/>
                          <wp:effectExtent l="0" t="0" r="0" b="635"/>
                          <wp:docPr id="7" name="Kuv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570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B4F48"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545C9340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7E89E87F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0BA93FB5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74510">
      <w:rPr>
        <w:noProof/>
      </w:rPr>
      <w:drawing>
        <wp:anchor distT="0" distB="0" distL="114300" distR="114300" simplePos="0" relativeHeight="251659264" behindDoc="1" locked="0" layoutInCell="1" allowOverlap="1" wp14:anchorId="69C08FDE" wp14:editId="1B5C2E1D">
          <wp:simplePos x="0" y="0"/>
          <wp:positionH relativeFrom="column">
            <wp:posOffset>-532828</wp:posOffset>
          </wp:positionH>
          <wp:positionV relativeFrom="paragraph">
            <wp:posOffset>90413</wp:posOffset>
          </wp:positionV>
          <wp:extent cx="7549468" cy="481928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0136" cy="51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79736" w14:textId="77777777" w:rsidR="000E542A" w:rsidRDefault="000E542A" w:rsidP="00574510">
      <w:r>
        <w:separator/>
      </w:r>
    </w:p>
  </w:footnote>
  <w:footnote w:type="continuationSeparator" w:id="0">
    <w:p w14:paraId="527E233D" w14:textId="77777777" w:rsidR="000E542A" w:rsidRDefault="000E542A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1B0D" w14:textId="77777777" w:rsidR="00923C19" w:rsidRDefault="00923C19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FF315D7" wp14:editId="6B99BABC">
          <wp:simplePos x="0" y="0"/>
          <wp:positionH relativeFrom="column">
            <wp:posOffset>-545690</wp:posOffset>
          </wp:positionH>
          <wp:positionV relativeFrom="paragraph">
            <wp:posOffset>-457835</wp:posOffset>
          </wp:positionV>
          <wp:extent cx="2336800" cy="9525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2507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9DB224" wp14:editId="53C7BBA9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proofState w:spelling="clean" w:grammar="clean"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2A"/>
    <w:rsid w:val="0003339E"/>
    <w:rsid w:val="000356A6"/>
    <w:rsid w:val="00037DB5"/>
    <w:rsid w:val="000A6221"/>
    <w:rsid w:val="000E542A"/>
    <w:rsid w:val="00175C1A"/>
    <w:rsid w:val="002D76FF"/>
    <w:rsid w:val="002E20FA"/>
    <w:rsid w:val="0032142D"/>
    <w:rsid w:val="00337942"/>
    <w:rsid w:val="00371501"/>
    <w:rsid w:val="0042729D"/>
    <w:rsid w:val="00436689"/>
    <w:rsid w:val="00457895"/>
    <w:rsid w:val="004F398B"/>
    <w:rsid w:val="005606D5"/>
    <w:rsid w:val="00573115"/>
    <w:rsid w:val="00574510"/>
    <w:rsid w:val="005C1F63"/>
    <w:rsid w:val="005D167F"/>
    <w:rsid w:val="00632C66"/>
    <w:rsid w:val="0065541B"/>
    <w:rsid w:val="00667BB7"/>
    <w:rsid w:val="006B437D"/>
    <w:rsid w:val="00745BDD"/>
    <w:rsid w:val="0079035D"/>
    <w:rsid w:val="008016E3"/>
    <w:rsid w:val="008236FB"/>
    <w:rsid w:val="00823835"/>
    <w:rsid w:val="00837319"/>
    <w:rsid w:val="008A6EB0"/>
    <w:rsid w:val="008C25F3"/>
    <w:rsid w:val="00923C19"/>
    <w:rsid w:val="00985042"/>
    <w:rsid w:val="00A74FA6"/>
    <w:rsid w:val="00A76D9B"/>
    <w:rsid w:val="00AA04B7"/>
    <w:rsid w:val="00B12343"/>
    <w:rsid w:val="00B323EF"/>
    <w:rsid w:val="00B4146D"/>
    <w:rsid w:val="00B52F1A"/>
    <w:rsid w:val="00B66238"/>
    <w:rsid w:val="00BA07FE"/>
    <w:rsid w:val="00BA0B77"/>
    <w:rsid w:val="00BC44FA"/>
    <w:rsid w:val="00C07B5C"/>
    <w:rsid w:val="00C33E20"/>
    <w:rsid w:val="00C5058A"/>
    <w:rsid w:val="00C64B77"/>
    <w:rsid w:val="00CA0783"/>
    <w:rsid w:val="00CB4F48"/>
    <w:rsid w:val="00CE2819"/>
    <w:rsid w:val="00D16C8F"/>
    <w:rsid w:val="00D3161F"/>
    <w:rsid w:val="00DB625F"/>
    <w:rsid w:val="00DB7033"/>
    <w:rsid w:val="00DD1A47"/>
    <w:rsid w:val="00DD74CA"/>
    <w:rsid w:val="00E05DB7"/>
    <w:rsid w:val="00EA74AD"/>
    <w:rsid w:val="00ED36F9"/>
    <w:rsid w:val="00F44DCA"/>
    <w:rsid w:val="00F553C1"/>
    <w:rsid w:val="00FA682D"/>
    <w:rsid w:val="00FC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66D8A"/>
  <w14:defaultImageDpi w14:val="32767"/>
  <w15:chartTrackingRefBased/>
  <w15:docId w15:val="{25A86D6D-B6E3-4C09-9AF6-E97776B8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Pr>
      <w:rFonts w:eastAsiaTheme="minorEastAsia"/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923C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Harmaa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863863-6320-40AD-9CE7-1695ABB87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C42A1-FA40-42D7-9FCA-17BDF044A7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C757A8-8DF2-4D31-9266-5C74D7394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77FD7F-684E-3E47-8C68-EAC7D5D8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Harmaa%20lomake</Template>
  <TotalTime>0</TotalTime>
  <Pages>1</Pages>
  <Words>40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Vuokila</dc:creator>
  <cp:keywords/>
  <dc:description/>
  <cp:lastModifiedBy>Merja Vuokila</cp:lastModifiedBy>
  <cp:revision>2</cp:revision>
  <dcterms:created xsi:type="dcterms:W3CDTF">2023-05-15T05:31:00Z</dcterms:created>
  <dcterms:modified xsi:type="dcterms:W3CDTF">2023-05-15T05:31:00Z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</Properties>
</file>